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F0D" w:rsidRDefault="00BB3879">
      <w:hyperlink r:id="rId4" w:history="1">
        <w:r w:rsidRPr="00BB3879">
          <w:rPr>
            <w:rStyle w:val="Hipercze"/>
          </w:rPr>
          <w:t>Działki na sprzedaż Słomiana 266/57-61</w:t>
        </w:r>
      </w:hyperlink>
      <w:bookmarkStart w:id="0" w:name="_GoBack"/>
      <w:bookmarkEnd w:id="0"/>
    </w:p>
    <w:p w:rsidR="00BB3879" w:rsidRDefault="00BB3879"/>
    <w:p w:rsidR="00BB3879" w:rsidRDefault="00BB3879">
      <w:r>
        <w:rPr>
          <w:noProof/>
          <w:lang w:eastAsia="pl-PL"/>
        </w:rPr>
        <w:drawing>
          <wp:inline distT="0" distB="0" distL="0" distR="0" wp14:anchorId="38BE1040" wp14:editId="605C66BA">
            <wp:extent cx="5534025" cy="40767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69" t="6820" r="9887" b="11133"/>
                    <a:stretch/>
                  </pic:blipFill>
                  <pic:spPr bwMode="auto">
                    <a:xfrm>
                      <a:off x="0" y="0"/>
                      <a:ext cx="553402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BBF"/>
    <w:rsid w:val="001F1BBF"/>
    <w:rsid w:val="00552FB4"/>
    <w:rsid w:val="00BB3879"/>
    <w:rsid w:val="00D4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3D7F7-DE3F-4524-B9E3-505FB9EA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B38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y.geoportal.gov.pl/imap/Imgp_2.html?locale=pl&amp;gui=new&amp;sessionID=F3DFF770-FE9D-4F96-93E2-B53914EDC9A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448C3283</Template>
  <TotalTime>2</TotalTime>
  <Pages>1</Pages>
  <Words>24</Words>
  <Characters>147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Głowala</dc:creator>
  <cp:keywords/>
  <dc:description/>
  <cp:lastModifiedBy>Dorota Głowala</cp:lastModifiedBy>
  <cp:revision>2</cp:revision>
  <dcterms:created xsi:type="dcterms:W3CDTF">2025-11-20T10:44:00Z</dcterms:created>
  <dcterms:modified xsi:type="dcterms:W3CDTF">2025-11-20T10:46:00Z</dcterms:modified>
</cp:coreProperties>
</file>