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C9D" w:rsidRDefault="00DC4718" w:rsidP="00DC4718">
      <w:hyperlink r:id="rId4" w:history="1">
        <w:r w:rsidRPr="00DC4718">
          <w:rPr>
            <w:rStyle w:val="Hipercze"/>
          </w:rPr>
          <w:t>Działki na sprzedaż Słomiana</w:t>
        </w:r>
      </w:hyperlink>
    </w:p>
    <w:p w:rsidR="00DC4718" w:rsidRDefault="00DC4718" w:rsidP="00DC4718"/>
    <w:p w:rsidR="00DC4718" w:rsidRPr="00DC4718" w:rsidRDefault="00DC4718" w:rsidP="00DC4718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50D9E42" wp14:editId="1F733D90">
            <wp:extent cx="582930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16" t="18518" r="7226" b="5938"/>
                    <a:stretch/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4718" w:rsidRPr="00DC4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52"/>
    <w:rsid w:val="00181150"/>
    <w:rsid w:val="00552FB4"/>
    <w:rsid w:val="006C0952"/>
    <w:rsid w:val="00AE0C9D"/>
    <w:rsid w:val="00B5731F"/>
    <w:rsid w:val="00D460B7"/>
    <w:rsid w:val="00DC4718"/>
    <w:rsid w:val="00DE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B6A1E-267C-435F-9945-5C4F2AC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1EC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1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9B682472-BBBA-4E50-B902-462F4378F24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7C801A9E</Template>
  <TotalTime>1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2</cp:revision>
  <dcterms:created xsi:type="dcterms:W3CDTF">2026-03-25T10:11:00Z</dcterms:created>
  <dcterms:modified xsi:type="dcterms:W3CDTF">2026-03-25T10:11:00Z</dcterms:modified>
</cp:coreProperties>
</file>